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0A0" w:rsidRPr="0045039C" w:rsidRDefault="00DF40A0" w:rsidP="00DF40A0">
      <w:pPr>
        <w:pStyle w:val="Title"/>
        <w:spacing w:after="0"/>
        <w:rPr>
          <w:i/>
        </w:rPr>
      </w:pPr>
      <w:r w:rsidRPr="0045039C">
        <w:rPr>
          <w:i/>
          <w:noProof/>
        </w:rPr>
        <w:drawing>
          <wp:anchor distT="0" distB="0" distL="114300" distR="114300" simplePos="0" relativeHeight="251659264" behindDoc="1" locked="0" layoutInCell="1" allowOverlap="1" wp14:anchorId="2FAC2E88" wp14:editId="7B81F104">
            <wp:simplePos x="0" y="0"/>
            <wp:positionH relativeFrom="column">
              <wp:posOffset>0</wp:posOffset>
            </wp:positionH>
            <wp:positionV relativeFrom="paragraph">
              <wp:posOffset>-180975</wp:posOffset>
            </wp:positionV>
            <wp:extent cx="1534160" cy="1021080"/>
            <wp:effectExtent l="0" t="0" r="8890" b="7620"/>
            <wp:wrapTight wrapText="bothSides">
              <wp:wrapPolygon edited="0">
                <wp:start x="0" y="0"/>
                <wp:lineTo x="0" y="21358"/>
                <wp:lineTo x="21457" y="21358"/>
                <wp:lineTo x="2145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rbridgeTouristAssociationLogo_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39C">
        <w:rPr>
          <w:i/>
        </w:rPr>
        <w:t xml:space="preserve">Sturbridge Tourist Association </w:t>
      </w:r>
    </w:p>
    <w:p w:rsidR="00DF40A0" w:rsidRPr="0045039C" w:rsidRDefault="00DF40A0" w:rsidP="00DF40A0">
      <w:pPr>
        <w:pStyle w:val="Subtitle"/>
        <w:spacing w:after="0"/>
      </w:pPr>
      <w:r w:rsidRPr="0045039C">
        <w:t xml:space="preserve">A Committee of the Town of Sturbridge </w:t>
      </w:r>
    </w:p>
    <w:p w:rsidR="00DF40A0" w:rsidRDefault="00DF40A0" w:rsidP="00DF40A0">
      <w:bookmarkStart w:id="0" w:name="_GoBack"/>
      <w:bookmarkEnd w:id="0"/>
    </w:p>
    <w:p w:rsidR="00991049" w:rsidRPr="00994DFB" w:rsidRDefault="00994DFB" w:rsidP="00994DFB">
      <w:pPr>
        <w:pStyle w:val="Heading2"/>
        <w:jc w:val="center"/>
        <w:rPr>
          <w:sz w:val="24"/>
        </w:rPr>
      </w:pPr>
      <w:r w:rsidRPr="00994DFB">
        <w:rPr>
          <w:sz w:val="24"/>
        </w:rPr>
        <w:t>Coversheet for Reimbursement / Payment Requests</w:t>
      </w:r>
    </w:p>
    <w:p w:rsidR="00994DFB" w:rsidRPr="00994DFB" w:rsidRDefault="00994DFB" w:rsidP="00994DFB">
      <w:pPr>
        <w:jc w:val="center"/>
        <w:rPr>
          <w:sz w:val="22"/>
        </w:rPr>
      </w:pPr>
      <w:r w:rsidRPr="00994DFB">
        <w:rPr>
          <w:sz w:val="22"/>
        </w:rPr>
        <w:t>Please complete this form and include a copy with your reimbursement / payment request.</w:t>
      </w: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455"/>
        <w:gridCol w:w="1815"/>
        <w:gridCol w:w="1777"/>
        <w:gridCol w:w="2064"/>
        <w:gridCol w:w="1083"/>
        <w:gridCol w:w="2382"/>
      </w:tblGrid>
      <w:tr w:rsidR="00994DFB" w:rsidRPr="00994DFB" w:rsidTr="00A35821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465" w:type="dxa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rPr>
                <w:sz w:val="22"/>
              </w:rPr>
            </w:pPr>
            <w:r w:rsidRPr="00994DFB">
              <w:rPr>
                <w:sz w:val="22"/>
              </w:rPr>
              <w:t>Date Submitted</w:t>
            </w:r>
          </w:p>
        </w:tc>
        <w:tc>
          <w:tcPr>
            <w:tcW w:w="3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994DFB" w:rsidRPr="00994DFB" w:rsidTr="00A35821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465" w:type="dxa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rPr>
                <w:sz w:val="22"/>
              </w:rPr>
            </w:pPr>
            <w:r w:rsidRPr="00994DFB">
              <w:rPr>
                <w:sz w:val="22"/>
              </w:rPr>
              <w:t>Name of Organization</w:t>
            </w:r>
          </w:p>
        </w:tc>
        <w:tc>
          <w:tcPr>
            <w:tcW w:w="3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994DFB" w:rsidRPr="00994DFB" w:rsidTr="00A358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rPr>
                <w:sz w:val="22"/>
              </w:rPr>
            </w:pPr>
            <w:r w:rsidRPr="00994DFB">
              <w:rPr>
                <w:sz w:val="22"/>
              </w:rPr>
              <w:t>#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994DFB">
              <w:rPr>
                <w:b/>
                <w:sz w:val="22"/>
              </w:rPr>
              <w:t>Invoice #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994DFB">
              <w:rPr>
                <w:b/>
                <w:sz w:val="22"/>
              </w:rPr>
              <w:t>Vendor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994DFB">
              <w:rPr>
                <w:b/>
                <w:sz w:val="22"/>
              </w:rPr>
              <w:t>Purpose of Purchase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994DFB">
              <w:rPr>
                <w:b/>
                <w:sz w:val="22"/>
              </w:rPr>
              <w:t>Amount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994DFB">
              <w:rPr>
                <w:b/>
                <w:sz w:val="22"/>
              </w:rPr>
              <w:t>STA Line Item (Community Support or Marketing)</w:t>
            </w:r>
          </w:p>
        </w:tc>
      </w:tr>
      <w:tr w:rsidR="00994DFB" w:rsidRPr="00994DFB" w:rsidTr="00A35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rPr>
                <w:sz w:val="22"/>
              </w:rPr>
            </w:pPr>
            <w:r w:rsidRPr="00994DFB">
              <w:rPr>
                <w:sz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994DFB" w:rsidRPr="00994DFB" w:rsidTr="00A35821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rPr>
                <w:sz w:val="22"/>
              </w:rPr>
            </w:pPr>
            <w:r w:rsidRPr="00994DFB">
              <w:rPr>
                <w:sz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994DFB" w:rsidRPr="00994DFB" w:rsidTr="00A35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rPr>
                <w:sz w:val="22"/>
              </w:rPr>
            </w:pPr>
            <w:r w:rsidRPr="00994DFB">
              <w:rPr>
                <w:sz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994DFB" w:rsidRPr="00994DFB" w:rsidTr="00A35821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rPr>
                <w:sz w:val="22"/>
              </w:rPr>
            </w:pPr>
            <w:r w:rsidRPr="00994DFB">
              <w:rPr>
                <w:sz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994DFB" w:rsidRPr="00994DFB" w:rsidTr="00A35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rPr>
                <w:sz w:val="22"/>
              </w:rPr>
            </w:pPr>
            <w:r w:rsidRPr="00994DFB">
              <w:rPr>
                <w:sz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994DFB" w:rsidRPr="00994DFB" w:rsidTr="00A35821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rPr>
                <w:sz w:val="22"/>
              </w:rPr>
            </w:pPr>
            <w:r w:rsidRPr="00994DFB">
              <w:rPr>
                <w:sz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994DFB" w:rsidRPr="00994DFB" w:rsidTr="00A35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rPr>
                <w:sz w:val="22"/>
              </w:rPr>
            </w:pPr>
            <w:r w:rsidRPr="00994DFB">
              <w:rPr>
                <w:sz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994DFB" w:rsidRPr="00994DFB" w:rsidTr="00A35821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rPr>
                <w:sz w:val="22"/>
              </w:rPr>
            </w:pPr>
            <w:r w:rsidRPr="00994DFB">
              <w:rPr>
                <w:sz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994DFB" w:rsidRPr="00994DFB" w:rsidTr="00A35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rPr>
                <w:sz w:val="22"/>
              </w:rPr>
            </w:pPr>
            <w:r w:rsidRPr="00994DFB">
              <w:rPr>
                <w:sz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994DFB" w:rsidRPr="00994DFB" w:rsidTr="00A35821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rPr>
                <w:sz w:val="22"/>
              </w:rPr>
            </w:pPr>
            <w:r w:rsidRPr="00994DFB">
              <w:rPr>
                <w:sz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FB" w:rsidRPr="00994DFB" w:rsidRDefault="00994DFB" w:rsidP="00A35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</w:tr>
    </w:tbl>
    <w:p w:rsidR="00994DFB" w:rsidRPr="00994DFB" w:rsidRDefault="00994DFB" w:rsidP="00994DFB">
      <w:pPr>
        <w:jc w:val="center"/>
        <w:rPr>
          <w:sz w:val="22"/>
        </w:rPr>
      </w:pPr>
      <w:r w:rsidRPr="00994DFB">
        <w:rPr>
          <w:sz w:val="22"/>
        </w:rPr>
        <w:t>If you have any questions, comments or concerns please contact the Economic Development and Tourism Coordinator at 508.347.2500 ext. 1411.</w:t>
      </w:r>
    </w:p>
    <w:sectPr w:rsidR="00994DFB" w:rsidRPr="00994DFB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DFB" w:rsidRDefault="00994DFB" w:rsidP="007F5793">
      <w:pPr>
        <w:spacing w:after="0" w:line="240" w:lineRule="auto"/>
      </w:pPr>
      <w:r>
        <w:separator/>
      </w:r>
    </w:p>
    <w:p w:rsidR="00994DFB" w:rsidRDefault="00994DFB"/>
  </w:endnote>
  <w:endnote w:type="continuationSeparator" w:id="0">
    <w:p w:rsidR="00994DFB" w:rsidRDefault="00994DFB" w:rsidP="007F5793">
      <w:pPr>
        <w:spacing w:after="0" w:line="240" w:lineRule="auto"/>
      </w:pPr>
      <w:r>
        <w:continuationSeparator/>
      </w:r>
    </w:p>
    <w:p w:rsidR="00994DFB" w:rsidRDefault="00994D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793" w:rsidRDefault="007F5793">
    <w:pPr>
      <w:pStyle w:val="Footer"/>
      <w:pBdr>
        <w:bottom w:val="single" w:sz="12" w:space="1" w:color="auto"/>
      </w:pBdr>
      <w:rPr>
        <w:sz w:val="18"/>
      </w:rPr>
    </w:pPr>
  </w:p>
  <w:p w:rsidR="00DE675D" w:rsidRDefault="00DE675D">
    <w:pPr>
      <w:pStyle w:val="Footer"/>
      <w:rPr>
        <w:sz w:val="18"/>
      </w:rPr>
    </w:pPr>
    <w:r>
      <w:rPr>
        <w:sz w:val="18"/>
      </w:rPr>
      <w:t xml:space="preserve">Center Office Building </w:t>
    </w:r>
    <w:r>
      <w:rPr>
        <w:sz w:val="18"/>
      </w:rPr>
      <w:tab/>
    </w:r>
    <w:r>
      <w:rPr>
        <w:sz w:val="18"/>
      </w:rPr>
      <w:tab/>
      <w:t>@visitsturbridge</w:t>
    </w:r>
  </w:p>
  <w:p w:rsidR="007F5793" w:rsidRPr="007F5793" w:rsidRDefault="007F5793">
    <w:pPr>
      <w:pStyle w:val="Footer"/>
      <w:rPr>
        <w:sz w:val="18"/>
      </w:rPr>
    </w:pPr>
    <w:r w:rsidRPr="007F5793">
      <w:rPr>
        <w:sz w:val="18"/>
      </w:rPr>
      <w:t>301 Main Street</w:t>
    </w:r>
    <w:proofErr w:type="gramStart"/>
    <w:r w:rsidRPr="007F5793">
      <w:rPr>
        <w:sz w:val="18"/>
      </w:rPr>
      <w:t>,</w:t>
    </w:r>
    <w:proofErr w:type="gramEnd"/>
    <w:r w:rsidRPr="007F5793">
      <w:rPr>
        <w:sz w:val="18"/>
      </w:rPr>
      <w:ptab w:relativeTo="margin" w:alignment="center" w:leader="none"/>
    </w:r>
    <w:r w:rsidRPr="007F5793">
      <w:rPr>
        <w:sz w:val="18"/>
      </w:rPr>
      <w:t xml:space="preserve">Page </w:t>
    </w:r>
    <w:r w:rsidRPr="007F5793">
      <w:rPr>
        <w:b/>
        <w:sz w:val="18"/>
      </w:rPr>
      <w:fldChar w:fldCharType="begin"/>
    </w:r>
    <w:r w:rsidRPr="007F5793">
      <w:rPr>
        <w:b/>
        <w:sz w:val="18"/>
      </w:rPr>
      <w:instrText xml:space="preserve"> PAGE  \* Arabic  \* MERGEFORMAT </w:instrText>
    </w:r>
    <w:r w:rsidRPr="007F5793">
      <w:rPr>
        <w:b/>
        <w:sz w:val="18"/>
      </w:rPr>
      <w:fldChar w:fldCharType="separate"/>
    </w:r>
    <w:r w:rsidR="005E75AC">
      <w:rPr>
        <w:b/>
        <w:noProof/>
        <w:sz w:val="18"/>
      </w:rPr>
      <w:t>1</w:t>
    </w:r>
    <w:r w:rsidRPr="007F5793">
      <w:rPr>
        <w:b/>
        <w:sz w:val="18"/>
      </w:rPr>
      <w:fldChar w:fldCharType="end"/>
    </w:r>
    <w:r w:rsidRPr="007F5793">
      <w:rPr>
        <w:sz w:val="18"/>
      </w:rPr>
      <w:t xml:space="preserve"> of </w:t>
    </w:r>
    <w:r w:rsidRPr="007F5793">
      <w:rPr>
        <w:b/>
        <w:sz w:val="18"/>
      </w:rPr>
      <w:fldChar w:fldCharType="begin"/>
    </w:r>
    <w:r w:rsidRPr="007F5793">
      <w:rPr>
        <w:b/>
        <w:sz w:val="18"/>
      </w:rPr>
      <w:instrText xml:space="preserve"> NUMPAGES  \* Arabic  \* MERGEFORMAT </w:instrText>
    </w:r>
    <w:r w:rsidRPr="007F5793">
      <w:rPr>
        <w:b/>
        <w:sz w:val="18"/>
      </w:rPr>
      <w:fldChar w:fldCharType="separate"/>
    </w:r>
    <w:r w:rsidR="005E75AC">
      <w:rPr>
        <w:b/>
        <w:noProof/>
        <w:sz w:val="18"/>
      </w:rPr>
      <w:t>1</w:t>
    </w:r>
    <w:r w:rsidRPr="007F5793">
      <w:rPr>
        <w:b/>
        <w:sz w:val="18"/>
      </w:rPr>
      <w:fldChar w:fldCharType="end"/>
    </w:r>
    <w:r w:rsidRPr="007F5793">
      <w:rPr>
        <w:sz w:val="18"/>
      </w:rPr>
      <w:ptab w:relativeTo="margin" w:alignment="right" w:leader="none"/>
    </w:r>
    <w:hyperlink r:id="rId1" w:history="1">
      <w:r w:rsidRPr="007F5793">
        <w:rPr>
          <w:rStyle w:val="Hyperlink"/>
          <w:sz w:val="18"/>
        </w:rPr>
        <w:t>sturbridgetourism@gmail.com</w:t>
      </w:r>
    </w:hyperlink>
  </w:p>
  <w:p w:rsidR="007F5793" w:rsidRPr="007F5793" w:rsidRDefault="007F5793">
    <w:pPr>
      <w:pStyle w:val="Footer"/>
      <w:rPr>
        <w:sz w:val="18"/>
      </w:rPr>
    </w:pPr>
    <w:r w:rsidRPr="007F5793">
      <w:rPr>
        <w:sz w:val="18"/>
      </w:rPr>
      <w:t>Sturbridge, MA 01566</w:t>
    </w:r>
    <w:r w:rsidRPr="007F5793">
      <w:rPr>
        <w:sz w:val="18"/>
      </w:rPr>
      <w:tab/>
    </w:r>
    <w:r w:rsidRPr="007F5793">
      <w:rPr>
        <w:sz w:val="18"/>
      </w:rPr>
      <w:tab/>
    </w:r>
    <w:r w:rsidR="00DE675D">
      <w:rPr>
        <w:sz w:val="18"/>
      </w:rPr>
      <w:t>508-347-2500 x1411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DFB" w:rsidRDefault="00994DFB" w:rsidP="007F5793">
      <w:pPr>
        <w:spacing w:after="0" w:line="240" w:lineRule="auto"/>
      </w:pPr>
      <w:r>
        <w:separator/>
      </w:r>
    </w:p>
    <w:p w:rsidR="00994DFB" w:rsidRDefault="00994DFB"/>
  </w:footnote>
  <w:footnote w:type="continuationSeparator" w:id="0">
    <w:p w:rsidR="00994DFB" w:rsidRDefault="00994DFB" w:rsidP="007F5793">
      <w:pPr>
        <w:spacing w:after="0" w:line="240" w:lineRule="auto"/>
      </w:pPr>
      <w:r>
        <w:continuationSeparator/>
      </w:r>
    </w:p>
    <w:p w:rsidR="00994DFB" w:rsidRDefault="00994DF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5C6" w:rsidRDefault="00CA45C6">
    <w:pPr>
      <w:pStyle w:val="Header"/>
    </w:pPr>
  </w:p>
  <w:p w:rsidR="002C5BF3" w:rsidRDefault="002C5B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5C6" w:rsidRDefault="00CA45C6">
    <w:pPr>
      <w:pStyle w:val="Header"/>
    </w:pPr>
  </w:p>
  <w:p w:rsidR="002C5BF3" w:rsidRDefault="002C5BF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5C6" w:rsidRDefault="00CA45C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0833CB"/>
    <w:multiLevelType w:val="hybridMultilevel"/>
    <w:tmpl w:val="3F503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revisionView w:inkAnnotations="0"/>
  <w:documentProtection w:edit="forms" w:enforcement="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DFB"/>
    <w:rsid w:val="0003651A"/>
    <w:rsid w:val="00084F3E"/>
    <w:rsid w:val="00124B81"/>
    <w:rsid w:val="002C5BF3"/>
    <w:rsid w:val="0045039C"/>
    <w:rsid w:val="005E75AC"/>
    <w:rsid w:val="006C76C4"/>
    <w:rsid w:val="007F5793"/>
    <w:rsid w:val="008B61C5"/>
    <w:rsid w:val="00991049"/>
    <w:rsid w:val="00994DFB"/>
    <w:rsid w:val="00A35821"/>
    <w:rsid w:val="00C7340B"/>
    <w:rsid w:val="00CA45C6"/>
    <w:rsid w:val="00DE675D"/>
    <w:rsid w:val="00DF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 Light" w:eastAsiaTheme="minorHAnsi" w:hAnsi="Calibri Light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0A0"/>
  </w:style>
  <w:style w:type="paragraph" w:styleId="Heading1">
    <w:name w:val="heading 1"/>
    <w:basedOn w:val="Normal"/>
    <w:next w:val="Normal"/>
    <w:link w:val="Heading1Char"/>
    <w:uiPriority w:val="9"/>
    <w:qFormat/>
    <w:rsid w:val="007F57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4D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79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F57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7F57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793"/>
  </w:style>
  <w:style w:type="paragraph" w:styleId="Footer">
    <w:name w:val="footer"/>
    <w:basedOn w:val="Normal"/>
    <w:link w:val="FooterChar"/>
    <w:uiPriority w:val="99"/>
    <w:unhideWhenUsed/>
    <w:rsid w:val="007F57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793"/>
  </w:style>
  <w:style w:type="character" w:styleId="Hyperlink">
    <w:name w:val="Hyperlink"/>
    <w:basedOn w:val="DefaultParagraphFont"/>
    <w:uiPriority w:val="99"/>
    <w:unhideWhenUsed/>
    <w:rsid w:val="007F579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84F3E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F40A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F40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40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F40A0"/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table" w:styleId="TableGrid">
    <w:name w:val="Table Grid"/>
    <w:basedOn w:val="TableNormal"/>
    <w:uiPriority w:val="59"/>
    <w:rsid w:val="00994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994DF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994DF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994D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 Light" w:eastAsiaTheme="minorHAnsi" w:hAnsi="Calibri Light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0A0"/>
  </w:style>
  <w:style w:type="paragraph" w:styleId="Heading1">
    <w:name w:val="heading 1"/>
    <w:basedOn w:val="Normal"/>
    <w:next w:val="Normal"/>
    <w:link w:val="Heading1Char"/>
    <w:uiPriority w:val="9"/>
    <w:qFormat/>
    <w:rsid w:val="007F57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4D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79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F57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7F57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793"/>
  </w:style>
  <w:style w:type="paragraph" w:styleId="Footer">
    <w:name w:val="footer"/>
    <w:basedOn w:val="Normal"/>
    <w:link w:val="FooterChar"/>
    <w:uiPriority w:val="99"/>
    <w:unhideWhenUsed/>
    <w:rsid w:val="007F57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793"/>
  </w:style>
  <w:style w:type="character" w:styleId="Hyperlink">
    <w:name w:val="Hyperlink"/>
    <w:basedOn w:val="DefaultParagraphFont"/>
    <w:uiPriority w:val="99"/>
    <w:unhideWhenUsed/>
    <w:rsid w:val="007F579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84F3E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F40A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F40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40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F40A0"/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table" w:styleId="TableGrid">
    <w:name w:val="Table Grid"/>
    <w:basedOn w:val="TableNormal"/>
    <w:uiPriority w:val="59"/>
    <w:rsid w:val="00994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994DF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994DF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994D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turbridgetourism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Home\Economic%20Development\STA\STA%20Temple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3">
      <a:majorFont>
        <a:latin typeface="Arial Narrow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STA Templete.dotx</Template>
  <TotalTime>1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Filchak</dc:creator>
  <cp:lastModifiedBy>Kevin Filchak</cp:lastModifiedBy>
  <cp:revision>3</cp:revision>
  <dcterms:created xsi:type="dcterms:W3CDTF">2018-11-27T18:32:00Z</dcterms:created>
  <dcterms:modified xsi:type="dcterms:W3CDTF">2018-11-27T18:32:00Z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